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F0B" w:rsidRDefault="00913F0B" w:rsidP="00D2380D">
      <w:pPr>
        <w:rPr>
          <w:b/>
          <w:sz w:val="144"/>
          <w:szCs w:val="14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.3pt;margin-top:112pt;width:2in;height:102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" filled="f" stroked="f">
            <v:fill o:detectmouseclick="t"/>
            <v:textbox>
              <w:txbxContent>
                <w:p w:rsidR="00913F0B" w:rsidRPr="00343A5F" w:rsidRDefault="00913F0B" w:rsidP="00407013">
                  <w:pPr>
                    <w:rPr>
                      <w:b/>
                      <w:caps/>
                      <w:noProof/>
                      <w:color w:val="4F81BD"/>
                      <w:sz w:val="96"/>
                      <w:szCs w:val="96"/>
                    </w:rPr>
                  </w:pPr>
                  <w:r w:rsidRPr="00343A5F">
                    <w:rPr>
                      <w:b/>
                      <w:caps/>
                      <w:noProof/>
                      <w:color w:val="4F81BD"/>
                      <w:sz w:val="96"/>
                      <w:szCs w:val="96"/>
                    </w:rPr>
                    <w:t>«День нептуна»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margin-left:0;margin-top:0;width:2in;height:2in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dQzwIAAMQ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VLxdQzwIAAMQFAAAOAAAAAAAAAAAAAAAAAC4CAABkcnMvZTJvRG9jLnhtbFBLAQIt&#10;ABQABgAIAAAAIQBLiSbN1gAAAAUBAAAPAAAAAAAAAAAAAAAAACkFAABkcnMvZG93bnJldi54bWxQ&#10;SwUGAAAAAAQABADzAAAALAYAAAAA&#10;" filled="f" stroked="f">
            <v:fill o:detectmouseclick="t"/>
            <v:textbox style="mso-fit-shape-to-text:t">
              <w:txbxContent>
                <w:p w:rsidR="00913F0B" w:rsidRPr="00343A5F" w:rsidRDefault="00913F0B" w:rsidP="00407013">
                  <w:pPr>
                    <w:rPr>
                      <w:b/>
                      <w:caps/>
                      <w:color w:val="4F81BD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b/>
          <w:sz w:val="144"/>
          <w:szCs w:val="144"/>
        </w:rPr>
        <w:t>Праздник</w:t>
      </w:r>
      <w:r>
        <w:rPr>
          <w:b/>
          <w:sz w:val="144"/>
          <w:szCs w:val="144"/>
        </w:rPr>
        <w:br/>
      </w:r>
    </w:p>
    <w:p w:rsidR="00913F0B" w:rsidRPr="00D2380D" w:rsidRDefault="00913F0B" w:rsidP="00D2380D">
      <w:pPr>
        <w:jc w:val="center"/>
        <w:rPr>
          <w:sz w:val="144"/>
          <w:szCs w:val="144"/>
        </w:rPr>
      </w:pPr>
      <w:r w:rsidRPr="00D2380D">
        <w:rPr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233.25pt">
            <v:imagedata r:id="rId4" o:title=""/>
          </v:shape>
        </w:pict>
      </w:r>
    </w:p>
    <w:p w:rsidR="00913F0B" w:rsidRDefault="00913F0B" w:rsidP="00407013">
      <w:pPr>
        <w:jc w:val="center"/>
        <w:rPr>
          <w:sz w:val="28"/>
          <w:szCs w:val="28"/>
        </w:rPr>
      </w:pPr>
    </w:p>
    <w:p w:rsidR="00913F0B" w:rsidRDefault="00913F0B" w:rsidP="0040701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Провели:</w:t>
      </w:r>
      <w:r>
        <w:rPr>
          <w:sz w:val="28"/>
          <w:szCs w:val="28"/>
        </w:rPr>
        <w:br/>
        <w:t>Музыкальный руководитель: Гранкова Ю.С.</w:t>
      </w:r>
      <w:r>
        <w:rPr>
          <w:sz w:val="28"/>
          <w:szCs w:val="28"/>
        </w:rPr>
        <w:br/>
        <w:t>Воспитатель  группы «пчелки»: Вдовкина Е.В.</w:t>
      </w:r>
      <w:r>
        <w:rPr>
          <w:sz w:val="28"/>
          <w:szCs w:val="28"/>
        </w:rPr>
        <w:br/>
        <w:t xml:space="preserve">             Воспитатель группы «непоседы»: Колокольцева О.Г.</w:t>
      </w:r>
    </w:p>
    <w:p w:rsidR="00913F0B" w:rsidRDefault="00913F0B" w:rsidP="00D2380D">
      <w:pPr>
        <w:tabs>
          <w:tab w:val="left" w:pos="2475"/>
        </w:tabs>
        <w:rPr>
          <w:sz w:val="28"/>
          <w:szCs w:val="28"/>
        </w:rPr>
      </w:pPr>
      <w:r>
        <w:rPr>
          <w:sz w:val="28"/>
          <w:szCs w:val="28"/>
        </w:rPr>
        <w:tab/>
        <w:t>Дата проведения : 25.07.2014г</w:t>
      </w:r>
    </w:p>
    <w:p w:rsidR="00913F0B" w:rsidRDefault="00913F0B" w:rsidP="00407013">
      <w:pPr>
        <w:jc w:val="center"/>
        <w:rPr>
          <w:sz w:val="28"/>
          <w:szCs w:val="28"/>
        </w:rPr>
      </w:pPr>
    </w:p>
    <w:p w:rsidR="00913F0B" w:rsidRDefault="00913F0B" w:rsidP="00407013">
      <w:pPr>
        <w:jc w:val="center"/>
        <w:rPr>
          <w:sz w:val="28"/>
          <w:szCs w:val="28"/>
        </w:rPr>
      </w:pPr>
    </w:p>
    <w:p w:rsidR="00913F0B" w:rsidRDefault="00913F0B" w:rsidP="00407013">
      <w:pPr>
        <w:jc w:val="center"/>
        <w:rPr>
          <w:sz w:val="28"/>
          <w:szCs w:val="28"/>
        </w:rPr>
      </w:pPr>
    </w:p>
    <w:p w:rsidR="00913F0B" w:rsidRDefault="00913F0B" w:rsidP="00407013">
      <w:pPr>
        <w:jc w:val="center"/>
        <w:rPr>
          <w:sz w:val="28"/>
          <w:szCs w:val="28"/>
        </w:rPr>
      </w:pPr>
    </w:p>
    <w:p w:rsidR="00913F0B" w:rsidRDefault="00913F0B" w:rsidP="00407013">
      <w:pPr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Рисунок 3" o:spid="_x0000_i1026" type="#_x0000_t75" style="width:312pt;height:234pt;visibility:visible">
            <v:imagedata r:id="rId5" o:title=""/>
          </v:shape>
        </w:pic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/>
          <w:sz w:val="28"/>
          <w:szCs w:val="28"/>
        </w:rPr>
        <w:t>Лето, солнце в небесах,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в садике у нас,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Ждем мы в гости Нептуна,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нам шуметь волна,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Будут чайки с моря вторить,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всех Ура!!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дружно захлопаем в ладоши,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позвать нашего гостя.</w:t>
      </w:r>
    </w:p>
    <w:p w:rsidR="00913F0B" w:rsidRPr="003A443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3A443B">
        <w:rPr>
          <w:rFonts w:ascii="Times New Roman" w:hAnsi="Times New Roman"/>
          <w:i/>
          <w:sz w:val="28"/>
          <w:szCs w:val="28"/>
        </w:rPr>
        <w:t>Дети хлопают в ладоши, звучит музыка, выходит Нептун.</w:t>
      </w:r>
    </w:p>
    <w:p w:rsidR="00913F0B" w:rsidRPr="008A6617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Нептун. </w:t>
      </w:r>
      <w:r w:rsidRPr="008A6617">
        <w:rPr>
          <w:rFonts w:ascii="Times New Roman" w:hAnsi="Times New Roman"/>
          <w:sz w:val="28"/>
          <w:szCs w:val="28"/>
        </w:rPr>
        <w:t xml:space="preserve"> Я из морских глубин явился к вам,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царь морской и обожаю приключенья</w:t>
      </w:r>
      <w:r w:rsidRPr="008A6617">
        <w:rPr>
          <w:rFonts w:ascii="Times New Roman" w:hAnsi="Times New Roman"/>
          <w:sz w:val="28"/>
          <w:szCs w:val="28"/>
        </w:rPr>
        <w:t xml:space="preserve">!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Люблю веселье на волнах,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Люблю я игры, развлеченья.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порадуют меня,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Взрослые и ребятня??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FB4EC4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sz w:val="28"/>
          <w:szCs w:val="28"/>
        </w:rPr>
        <w:t>. У нас сегодня карнавал,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вас позвали к нам на бал,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 чертики есть и медузки,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коньки морские , и русалки.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 островов большой ракушки,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Приплыли в гости рыбки яркие..</w:t>
      </w:r>
    </w:p>
    <w:p w:rsidR="00913F0B" w:rsidRPr="00FB4EC4" w:rsidRDefault="00913F0B" w:rsidP="004070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B4EC4">
        <w:rPr>
          <w:rFonts w:ascii="Times New Roman" w:hAnsi="Times New Roman"/>
          <w:b/>
          <w:sz w:val="28"/>
          <w:szCs w:val="28"/>
        </w:rPr>
        <w:t xml:space="preserve">Танец </w:t>
      </w:r>
      <w:r>
        <w:rPr>
          <w:rFonts w:ascii="Times New Roman" w:hAnsi="Times New Roman"/>
          <w:b/>
          <w:sz w:val="28"/>
          <w:szCs w:val="28"/>
        </w:rPr>
        <w:t>Рыбок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FB4EC4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C261A">
        <w:rPr>
          <w:rFonts w:ascii="Times New Roman" w:hAnsi="Times New Roman"/>
          <w:sz w:val="28"/>
          <w:szCs w:val="28"/>
        </w:rPr>
        <w:t>Ох, спасибо вам, друзья,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Ублажили вы царя.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За это вам добром я отплачу,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Своей десницею волшебною качну.</w:t>
      </w:r>
    </w:p>
    <w:p w:rsidR="00913F0B" w:rsidRPr="006C261A" w:rsidRDefault="00913F0B" w:rsidP="00407013">
      <w:pPr>
        <w:spacing w:after="0"/>
        <w:rPr>
          <w:rFonts w:ascii="Times New Roman" w:hAnsi="Times New Roman"/>
          <w:i/>
          <w:sz w:val="28"/>
          <w:szCs w:val="28"/>
        </w:rPr>
      </w:pPr>
      <w:r w:rsidRPr="006C261A">
        <w:rPr>
          <w:rFonts w:ascii="Times New Roman" w:hAnsi="Times New Roman"/>
          <w:i/>
          <w:sz w:val="28"/>
          <w:szCs w:val="28"/>
        </w:rPr>
        <w:t>(взмахивает рукой)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Пусть праздник наш сейчас начнется,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себя пусть каждый повернется,</w:t>
      </w:r>
      <w:r w:rsidRPr="006C261A">
        <w:rPr>
          <w:rFonts w:ascii="Times New Roman" w:hAnsi="Times New Roman"/>
          <w:sz w:val="28"/>
          <w:szCs w:val="28"/>
        </w:rPr>
        <w:t>...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Глаза закроем</w:t>
      </w:r>
      <w:r>
        <w:rPr>
          <w:rFonts w:ascii="Times New Roman" w:hAnsi="Times New Roman"/>
          <w:sz w:val="28"/>
          <w:szCs w:val="28"/>
        </w:rPr>
        <w:t>, до пяти считаем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остров Нептуна мы попадаем.</w:t>
      </w:r>
    </w:p>
    <w:p w:rsidR="00913F0B" w:rsidRPr="00FB4EC4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FB4EC4">
        <w:rPr>
          <w:rFonts w:ascii="Times New Roman" w:hAnsi="Times New Roman"/>
          <w:i/>
          <w:sz w:val="28"/>
          <w:szCs w:val="28"/>
        </w:rPr>
        <w:t>Нептун считает до пяти, дети поворачиваются вокруг себя и открывают глаза.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FB4EC4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Открываем  глаза, Саши. Тани . Марины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на острове Чимби–римби.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Танцуем Веселый танец острова  Чимби-римби, где живут мои друзья!!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Танец по показу  Чимби-римби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Нептун. </w:t>
      </w:r>
      <w:r>
        <w:rPr>
          <w:rFonts w:ascii="Times New Roman" w:hAnsi="Times New Roman"/>
          <w:sz w:val="28"/>
          <w:szCs w:val="28"/>
        </w:rPr>
        <w:t xml:space="preserve"> Продолжим громкое веселье,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ждут другие приключенья.</w:t>
      </w:r>
    </w:p>
    <w:p w:rsidR="00913F0B" w:rsidRPr="006C261A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C261A">
        <w:rPr>
          <w:rFonts w:ascii="Times New Roman" w:hAnsi="Times New Roman"/>
          <w:i/>
          <w:sz w:val="28"/>
          <w:szCs w:val="28"/>
        </w:rPr>
        <w:t>Сразу после этих слов вбегает Леший: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C261A">
        <w:rPr>
          <w:rFonts w:ascii="Times New Roman" w:hAnsi="Times New Roman"/>
          <w:sz w:val="28"/>
          <w:szCs w:val="28"/>
        </w:rPr>
        <w:t>"Ба, Нептуна мы здесь встречаем,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</w:t>
      </w:r>
      <w:r w:rsidRPr="006C261A">
        <w:rPr>
          <w:rFonts w:ascii="Times New Roman" w:hAnsi="Times New Roman"/>
          <w:sz w:val="28"/>
          <w:szCs w:val="28"/>
        </w:rPr>
        <w:t xml:space="preserve"> этот праздник уж давно не отмечаем.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Зачем Нептун нам, детки, оглянитесь,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лучше в лес за ягодами соберитесь,,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Морской ведь воздух очень вреден,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сам </w:t>
      </w:r>
      <w:r w:rsidRPr="006C261A">
        <w:rPr>
          <w:rFonts w:ascii="Times New Roman" w:hAnsi="Times New Roman"/>
          <w:sz w:val="28"/>
          <w:szCs w:val="28"/>
        </w:rPr>
        <w:t xml:space="preserve"> Нептун, </w:t>
      </w:r>
      <w:r>
        <w:rPr>
          <w:rFonts w:ascii="Times New Roman" w:hAnsi="Times New Roman"/>
          <w:sz w:val="28"/>
          <w:szCs w:val="28"/>
        </w:rPr>
        <w:t>опасен детям</w:t>
      </w:r>
      <w:r w:rsidRPr="006C261A">
        <w:rPr>
          <w:rFonts w:ascii="Times New Roman" w:hAnsi="Times New Roman"/>
          <w:sz w:val="28"/>
          <w:szCs w:val="28"/>
        </w:rPr>
        <w:t>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Давайт</w:t>
      </w:r>
      <w:r>
        <w:rPr>
          <w:rFonts w:ascii="Times New Roman" w:hAnsi="Times New Roman"/>
          <w:sz w:val="28"/>
          <w:szCs w:val="28"/>
        </w:rPr>
        <w:t>е мы все скажем – До свиданья!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извинимся на прощанье.</w:t>
      </w:r>
    </w:p>
    <w:p w:rsidR="00913F0B" w:rsidRPr="008A6617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C261A">
        <w:rPr>
          <w:rFonts w:ascii="Times New Roman" w:hAnsi="Times New Roman"/>
          <w:i/>
          <w:sz w:val="28"/>
          <w:szCs w:val="28"/>
        </w:rPr>
        <w:t>Леший начин</w:t>
      </w:r>
      <w:r>
        <w:rPr>
          <w:rFonts w:ascii="Times New Roman" w:hAnsi="Times New Roman"/>
          <w:i/>
          <w:sz w:val="28"/>
          <w:szCs w:val="28"/>
        </w:rPr>
        <w:t>ает зазывать всех детей домой.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C261A">
        <w:rPr>
          <w:rFonts w:ascii="Times New Roman" w:hAnsi="Times New Roman"/>
          <w:sz w:val="28"/>
          <w:szCs w:val="28"/>
        </w:rPr>
        <w:t>"Хоть поздоровайся сперва,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Все остальное - ерунда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Запомни - в мире каждый важен,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Кто смел</w:t>
      </w:r>
      <w:r>
        <w:rPr>
          <w:rFonts w:ascii="Times New Roman" w:hAnsi="Times New Roman"/>
          <w:sz w:val="28"/>
          <w:szCs w:val="28"/>
        </w:rPr>
        <w:t>,</w:t>
      </w:r>
      <w:r w:rsidRPr="006C261A">
        <w:rPr>
          <w:rFonts w:ascii="Times New Roman" w:hAnsi="Times New Roman"/>
          <w:sz w:val="28"/>
          <w:szCs w:val="28"/>
        </w:rPr>
        <w:t xml:space="preserve"> бесстрашен и отважен.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И перед тем, как здесь права качать,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Мы станем вместе все играть,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И уж ребята скажут честно,</w:t>
      </w:r>
    </w:p>
    <w:p w:rsidR="00913F0B" w:rsidRPr="00265DCE" w:rsidRDefault="00913F0B" w:rsidP="00407013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Что п</w:t>
      </w:r>
      <w:r>
        <w:rPr>
          <w:rFonts w:ascii="Times New Roman" w:hAnsi="Times New Roman"/>
          <w:sz w:val="28"/>
          <w:szCs w:val="28"/>
        </w:rPr>
        <w:t>ро леса, про воду им известно."</w:t>
      </w:r>
      <w:r w:rsidRPr="00265DCE">
        <w:rPr>
          <w:rFonts w:ascii="Times New Roman" w:hAnsi="Times New Roman"/>
          <w:b/>
          <w:i/>
          <w:sz w:val="28"/>
          <w:szCs w:val="28"/>
        </w:rPr>
        <w:t>«Морские загадки от Нептуна»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руки наши в ваксе,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на нос сели кляксы.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тогда нам первый друг,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Снимет грязь с лица и рук?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чего не может мама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готовить, ни стирать,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чего, мы скажем прямо,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Человеку умирать?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лился дождик с неба,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росли колосья хлеба,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плыли корабли – 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Жить нельзя нам без ….  (воды)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братца в воду глядятся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Вовек не сойдутся (Берега)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Бегу я как по лесенке,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камушкам звеня,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Издалека по песенке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Узнаете меня.    (Ручеёк)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неё льётся, из неё льётся,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 по земле плетётся.   (Река)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море, не земля,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Корабли не плавают,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ходить нельзя.  (Болото)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высоты большой срываясь,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Грозно он ревёт.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И, о камни разбиваясь,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Пеною встаёт  (Водопад)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тихую погоду нет нас нигде,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ветер подует бежим по воде   (Волны)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без рук, он без ног,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земли пробиться смог.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он летом, в самый зной,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Ледяной поит водой.   (Родник)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Утром бусы засверкали,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 траву собой заткали,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пошли искать их днём,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Ищем-ищем не найдём    (Роса)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Наклонилась над рекой –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Уговор у них такой: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Обменяет ей река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Окунька на червяка   (Удочка)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Костя утречком проснулся,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 оделся, сам обулся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скорее на простор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Вышел из дому во двор.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Видит – множество зеркал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Кто-то всюду разбросал.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зеркалах огромный дом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Отразился кверху дном.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Отразился карагач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нём сидящий грач.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Присмотрелся – и, друзья,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увидел он себя.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Интересно Косте стало –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себя ботинком стал он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его ботинок сходу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нырнул. Куда? Под воду.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такие-то дела!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что за зеркала?    (Лужи)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Из него вода не пьется,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Потому что не вкусна -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И горька, и солона.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Кругом вода, а с питьем — беда.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Кто знает, где это бывает? (море)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Он на мостике стоит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И в бинокль морской глядит,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Не страшит девятый вал -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Крепко держит он штурвал.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Он на судне — царь и пан.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Кто же это? (капитан)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скафанд</w:t>
      </w:r>
      <w:r w:rsidRPr="00265DCE">
        <w:rPr>
          <w:rFonts w:ascii="Times New Roman" w:hAnsi="Times New Roman"/>
          <w:sz w:val="28"/>
          <w:szCs w:val="28"/>
        </w:rPr>
        <w:t>р надевает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И на глубину ныряет?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Кто в ботинках со свинцом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Ходит там по дну пешком? (водолаз)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 xml:space="preserve"> В воде она живет, нет клюва, а клюет. (рыба)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Важно по морю плывет трехэтажный … (теплоход)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Через океан плывет великан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>И вы</w:t>
      </w:r>
      <w:r>
        <w:rPr>
          <w:rFonts w:ascii="Times New Roman" w:hAnsi="Times New Roman"/>
          <w:sz w:val="28"/>
          <w:szCs w:val="28"/>
        </w:rPr>
        <w:t>пу</w:t>
      </w:r>
      <w:r w:rsidRPr="00265DCE">
        <w:rPr>
          <w:rFonts w:ascii="Times New Roman" w:hAnsi="Times New Roman"/>
          <w:sz w:val="28"/>
          <w:szCs w:val="28"/>
        </w:rPr>
        <w:t>скает воды фонтан. (кит)</w:t>
      </w: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Pr="00265DCE" w:rsidRDefault="00913F0B" w:rsidP="00407013">
      <w:pPr>
        <w:contextualSpacing/>
        <w:rPr>
          <w:rFonts w:ascii="Times New Roman" w:hAnsi="Times New Roman"/>
          <w:sz w:val="28"/>
          <w:szCs w:val="28"/>
        </w:rPr>
      </w:pPr>
      <w:r w:rsidRPr="00265DCE">
        <w:rPr>
          <w:rFonts w:ascii="Times New Roman" w:hAnsi="Times New Roman"/>
          <w:sz w:val="28"/>
          <w:szCs w:val="28"/>
        </w:rPr>
        <w:t xml:space="preserve"> Подводной лодке не страшна океанская … (волна).</w:t>
      </w: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contextualSpacing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B57B8E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>. Согласен Царь, твоя взяла,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Давай, ты первый, начинай.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1F3249">
        <w:rPr>
          <w:rFonts w:ascii="Times New Roman" w:hAnsi="Times New Roman"/>
          <w:b/>
          <w:i/>
          <w:sz w:val="28"/>
          <w:szCs w:val="28"/>
        </w:rPr>
        <w:t>Нептун и Леший проводят по одно</w:t>
      </w:r>
      <w:r>
        <w:rPr>
          <w:rFonts w:ascii="Times New Roman" w:hAnsi="Times New Roman"/>
          <w:b/>
          <w:i/>
          <w:sz w:val="28"/>
          <w:szCs w:val="28"/>
        </w:rPr>
        <w:t>й игре</w:t>
      </w:r>
      <w:r w:rsidRPr="006C261A">
        <w:rPr>
          <w:rFonts w:ascii="Times New Roman" w:hAnsi="Times New Roman"/>
          <w:i/>
          <w:sz w:val="28"/>
          <w:szCs w:val="28"/>
        </w:rPr>
        <w:t xml:space="preserve">: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 Нептуна морской - </w:t>
      </w:r>
      <w:r w:rsidRPr="006C261A">
        <w:rPr>
          <w:rFonts w:ascii="Times New Roman" w:hAnsi="Times New Roman"/>
          <w:b/>
          <w:i/>
          <w:sz w:val="28"/>
          <w:szCs w:val="28"/>
        </w:rPr>
        <w:t>"Море волнуется.."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Море волнуется раз, море волнуется – два, море волнуется – три!...</w:t>
      </w:r>
      <w:r w:rsidRPr="006C261A">
        <w:rPr>
          <w:rFonts w:ascii="Times New Roman" w:hAnsi="Times New Roman"/>
          <w:i/>
          <w:sz w:val="28"/>
          <w:szCs w:val="28"/>
        </w:rPr>
        <w:t xml:space="preserve">.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  Лешего – лесной:</w:t>
      </w:r>
      <w:r w:rsidRPr="006C261A">
        <w:rPr>
          <w:rFonts w:ascii="Times New Roman" w:hAnsi="Times New Roman"/>
          <w:i/>
          <w:sz w:val="28"/>
          <w:szCs w:val="28"/>
        </w:rPr>
        <w:t>"</w:t>
      </w:r>
      <w:r w:rsidRPr="006C261A">
        <w:rPr>
          <w:rFonts w:ascii="Times New Roman" w:hAnsi="Times New Roman"/>
          <w:b/>
          <w:i/>
          <w:sz w:val="28"/>
          <w:szCs w:val="28"/>
        </w:rPr>
        <w:t>Растет, не растет</w:t>
      </w:r>
      <w:r w:rsidRPr="006C261A">
        <w:rPr>
          <w:rFonts w:ascii="Times New Roman" w:hAnsi="Times New Roman"/>
          <w:i/>
          <w:sz w:val="28"/>
          <w:szCs w:val="28"/>
        </w:rPr>
        <w:t xml:space="preserve">",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C261A">
        <w:rPr>
          <w:rFonts w:ascii="Times New Roman" w:hAnsi="Times New Roman"/>
          <w:i/>
          <w:sz w:val="28"/>
          <w:szCs w:val="28"/>
        </w:rPr>
        <w:t xml:space="preserve">Леший называет разные предметы, растения, животных,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C261A">
        <w:rPr>
          <w:rFonts w:ascii="Times New Roman" w:hAnsi="Times New Roman"/>
          <w:i/>
          <w:sz w:val="28"/>
          <w:szCs w:val="28"/>
        </w:rPr>
        <w:t>а ребята</w:t>
      </w:r>
      <w:r>
        <w:rPr>
          <w:rFonts w:ascii="Times New Roman" w:hAnsi="Times New Roman"/>
          <w:i/>
          <w:sz w:val="28"/>
          <w:szCs w:val="28"/>
        </w:rPr>
        <w:t>:</w:t>
      </w:r>
      <w:r w:rsidRPr="006C261A">
        <w:rPr>
          <w:rFonts w:ascii="Times New Roman" w:hAnsi="Times New Roman"/>
          <w:i/>
          <w:sz w:val="28"/>
          <w:szCs w:val="28"/>
        </w:rPr>
        <w:t xml:space="preserve"> должны присесть, если это не растет,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или стоять, подняв руки вверх,</w:t>
      </w:r>
      <w:r w:rsidRPr="006C261A">
        <w:rPr>
          <w:rFonts w:ascii="Times New Roman" w:hAnsi="Times New Roman"/>
          <w:i/>
          <w:sz w:val="28"/>
          <w:szCs w:val="28"/>
        </w:rPr>
        <w:t xml:space="preserve"> если это имеет способность расти.</w:t>
      </w:r>
    </w:p>
    <w:p w:rsidR="00913F0B" w:rsidRPr="006C261A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(например: камень, пень, дерево, цветок, ручей и т.д.)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: "Смотри-ка, леший, ребята и лес</w:t>
      </w:r>
      <w:r w:rsidRPr="006C261A">
        <w:rPr>
          <w:rFonts w:ascii="Times New Roman" w:hAnsi="Times New Roman"/>
          <w:sz w:val="28"/>
          <w:szCs w:val="28"/>
        </w:rPr>
        <w:t>, и воду любят!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>Меня прогонишь, как жить станут люди?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Нельзя ругаться  нам с тобою.</w:t>
      </w:r>
    </w:p>
    <w:p w:rsidR="00913F0B" w:rsidRPr="00B57B8E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Дружить должны мы всей землею.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C261A">
        <w:rPr>
          <w:rFonts w:ascii="Times New Roman" w:hAnsi="Times New Roman"/>
          <w:sz w:val="28"/>
          <w:szCs w:val="28"/>
        </w:rPr>
        <w:t>"А то и правда, царь, давай друзьями станем,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Всю злость я прогоню, 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самым добрым в мире стану</w:t>
      </w:r>
      <w:r w:rsidRPr="006C261A">
        <w:rPr>
          <w:rFonts w:ascii="Times New Roman" w:hAnsi="Times New Roman"/>
          <w:sz w:val="28"/>
          <w:szCs w:val="28"/>
        </w:rPr>
        <w:t>.</w:t>
      </w:r>
    </w:p>
    <w:p w:rsidR="00913F0B" w:rsidRPr="006C261A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6C261A">
        <w:rPr>
          <w:rFonts w:ascii="Times New Roman" w:hAnsi="Times New Roman"/>
          <w:sz w:val="28"/>
          <w:szCs w:val="28"/>
        </w:rPr>
        <w:t xml:space="preserve">Возьмемся за руки и спляшем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ну-ка музыку, нам, эту… нашу..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8A6617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Темнишь,  ты Леший ну, да ладно,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дочек позову своих русалок,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спляшут нам.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Танец Русалочек.(буги вуги)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Нептун. </w:t>
      </w:r>
      <w:r>
        <w:rPr>
          <w:rFonts w:ascii="Times New Roman" w:hAnsi="Times New Roman"/>
          <w:sz w:val="28"/>
          <w:szCs w:val="28"/>
        </w:rPr>
        <w:t xml:space="preserve"> Хороши дочурки мои, Леший..?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B57B8E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 xml:space="preserve">. Хороши-то хороши. Только с твоими русалками  уснули малыши..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Скучно у тебя Нептун, а вот я играть люблю.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B57B8E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Ну, любишь, поиграй,  развесели нас, коль так.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B57B8E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>.  А  легко, есть у меня забавная и веселая игра. Тебе она точно понравится. Называется она «Морские коньки и  медузки»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</w:p>
    <w:p w:rsidR="00913F0B" w:rsidRPr="001F3249" w:rsidRDefault="00913F0B" w:rsidP="0040701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F3249">
        <w:rPr>
          <w:rFonts w:ascii="Times New Roman" w:hAnsi="Times New Roman"/>
          <w:b/>
          <w:i/>
          <w:sz w:val="28"/>
          <w:szCs w:val="28"/>
        </w:rPr>
        <w:t>Игра «Морские коньки и Медузки.»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Мальчики – Морские коньки, девочки – Медузки. У каждых –  своя музыка.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Нужно быть очень внимательными. Быстрая музыка – это морские коньки, медленная музыка – Медузки. Сначала все приседаем на присядки. Если звучит быстрая мелодия – встают и танцуют Морские коньки, а Медузки сидят, если звучит медленная – то встают и плавно танцуют Медузки, а Морские коньки сидят.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Нептун. </w:t>
      </w:r>
      <w:r>
        <w:rPr>
          <w:rFonts w:ascii="Times New Roman" w:hAnsi="Times New Roman"/>
          <w:sz w:val="28"/>
          <w:szCs w:val="28"/>
        </w:rPr>
        <w:t xml:space="preserve"> Удивил, даже не знаю что сказать.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95880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>. А ты ничего не говори, а разреши пригласить подружку мою  Кикимору на бал.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95880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Ну, если она не будет хулиганить, тогда приглашай.</w:t>
      </w:r>
    </w:p>
    <w:p w:rsidR="00913F0B" w:rsidRPr="003A443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EA0DA6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>. Ага ,счас я телефончик найду.. Набираем номерок.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Леший не успевает набрать номер, </w:t>
      </w:r>
      <w:r w:rsidRPr="00C95880">
        <w:rPr>
          <w:rFonts w:ascii="Times New Roman" w:hAnsi="Times New Roman"/>
          <w:i/>
          <w:sz w:val="28"/>
          <w:szCs w:val="28"/>
        </w:rPr>
        <w:t xml:space="preserve">Звучит </w:t>
      </w:r>
      <w:r>
        <w:rPr>
          <w:rFonts w:ascii="Times New Roman" w:hAnsi="Times New Roman"/>
          <w:i/>
          <w:sz w:val="28"/>
          <w:szCs w:val="28"/>
        </w:rPr>
        <w:t xml:space="preserve">музыка. Выбегает Кикимора, </w:t>
      </w:r>
    </w:p>
    <w:p w:rsidR="00913F0B" w:rsidRPr="008E3AB3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бегает по кругу повторяя: «ой, горе-то горе!»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95880">
        <w:rPr>
          <w:rFonts w:ascii="Times New Roman" w:hAnsi="Times New Roman"/>
          <w:b/>
          <w:sz w:val="28"/>
          <w:szCs w:val="28"/>
        </w:rPr>
        <w:t>Кикимора</w:t>
      </w:r>
      <w:r>
        <w:rPr>
          <w:rFonts w:ascii="Times New Roman" w:hAnsi="Times New Roman"/>
          <w:sz w:val="28"/>
          <w:szCs w:val="28"/>
        </w:rPr>
        <w:t>. Ой, горе-то, горе,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Пропало все море.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Болото сплошное,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мусора горы.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Ой, горе то горе.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Пропало все море…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95880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Остановись, кикимора, успокойся.  Скажи толком, Куда пропало? От чего?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95880">
        <w:rPr>
          <w:rFonts w:ascii="Times New Roman" w:hAnsi="Times New Roman"/>
          <w:b/>
          <w:sz w:val="28"/>
          <w:szCs w:val="28"/>
        </w:rPr>
        <w:t>Кикимора</w:t>
      </w:r>
      <w:r>
        <w:rPr>
          <w:rFonts w:ascii="Times New Roman" w:hAnsi="Times New Roman"/>
          <w:sz w:val="28"/>
          <w:szCs w:val="28"/>
        </w:rPr>
        <w:t>. На острове,  на  нашем, Чимби-римби.,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Папуасы ели виноград.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Накидали, в воду, насорили,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море все летело невпопад,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теперь из винограда море,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Караул, какое горе!</w:t>
      </w:r>
    </w:p>
    <w:p w:rsidR="00913F0B" w:rsidRPr="00C24239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C24239">
        <w:rPr>
          <w:rFonts w:ascii="Times New Roman" w:hAnsi="Times New Roman"/>
          <w:i/>
          <w:sz w:val="28"/>
          <w:szCs w:val="28"/>
        </w:rPr>
        <w:t>После слов Кикиморы выбегают папуасы,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Танец Папуасов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C24239">
        <w:rPr>
          <w:rFonts w:ascii="Times New Roman" w:hAnsi="Times New Roman"/>
          <w:i/>
          <w:sz w:val="28"/>
          <w:szCs w:val="28"/>
        </w:rPr>
        <w:t>После танца папуасы остаются на месте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Кикимора.  </w:t>
      </w:r>
      <w:r>
        <w:rPr>
          <w:rFonts w:ascii="Times New Roman" w:hAnsi="Times New Roman"/>
          <w:sz w:val="28"/>
          <w:szCs w:val="28"/>
        </w:rPr>
        <w:t xml:space="preserve">Вот они, лесные хулиганы,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Поломали виноградные лианы,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Потоптали на пруду все – все кувшинки,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Распугали в озере волшебных  рыбок.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до моря вот добрались,</w:t>
      </w:r>
    </w:p>
    <w:p w:rsidR="00913F0B" w:rsidRPr="008E3AB3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Виноградом объедались.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Леший. </w:t>
      </w:r>
      <w:r>
        <w:rPr>
          <w:rFonts w:ascii="Times New Roman" w:hAnsi="Times New Roman"/>
          <w:sz w:val="28"/>
          <w:szCs w:val="28"/>
        </w:rPr>
        <w:t xml:space="preserve"> Кумушка, голубушка, не горюй, хулиганов этих мы проучим, превратим их в водоросли и колючки. Ну-ка, стукай мне в ладошку, счас, я заклинанье вспомню.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24239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sz w:val="28"/>
          <w:szCs w:val="28"/>
        </w:rPr>
        <w:t>. Кикимора, Леший, постойте, не надо водорослей  и колючек. Есть и другие способы проучить хулиганов. Например, заставить их все убрать.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24239">
        <w:rPr>
          <w:rFonts w:ascii="Times New Roman" w:hAnsi="Times New Roman"/>
          <w:b/>
          <w:sz w:val="28"/>
          <w:szCs w:val="28"/>
        </w:rPr>
        <w:t>Кикимора</w:t>
      </w:r>
      <w:r>
        <w:rPr>
          <w:rFonts w:ascii="Times New Roman" w:hAnsi="Times New Roman"/>
          <w:sz w:val="28"/>
          <w:szCs w:val="28"/>
        </w:rPr>
        <w:t>. А как, они ж папуасы!? они дикари!!</w:t>
      </w:r>
    </w:p>
    <w:p w:rsidR="00913F0B" w:rsidRPr="00C24239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C24239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Ну и что, что дикари, а мы их научим, чем папуасы отличаются от людей. Папуасов я, конечно проучу, накажу, по-своему. Но Вот я придумал, как очистить наш прекрасный залив на острове, и превратить уборку в забаву. А ребята с удовольствием покажут папуасам пример, как можно это сделать.</w:t>
      </w:r>
    </w:p>
    <w:p w:rsidR="00913F0B" w:rsidRPr="006C261A" w:rsidRDefault="00913F0B" w:rsidP="004070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</w:t>
      </w:r>
      <w:r w:rsidRPr="006C261A">
        <w:rPr>
          <w:rFonts w:ascii="Times New Roman" w:hAnsi="Times New Roman"/>
          <w:b/>
          <w:sz w:val="28"/>
          <w:szCs w:val="28"/>
        </w:rPr>
        <w:t>Волшебный черпачок</w:t>
      </w:r>
      <w:r>
        <w:rPr>
          <w:rFonts w:ascii="Times New Roman" w:hAnsi="Times New Roman"/>
          <w:b/>
          <w:sz w:val="28"/>
          <w:szCs w:val="28"/>
        </w:rPr>
        <w:t>»</w:t>
      </w:r>
      <w:r w:rsidRPr="006C261A">
        <w:rPr>
          <w:rFonts w:ascii="Times New Roman" w:hAnsi="Times New Roman"/>
          <w:b/>
          <w:sz w:val="28"/>
          <w:szCs w:val="28"/>
        </w:rPr>
        <w:t xml:space="preserve"> (эстафета)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Участвуют две сборные команды по 10 человек. </w:t>
      </w:r>
      <w:r w:rsidRPr="008A6617">
        <w:rPr>
          <w:rFonts w:ascii="Times New Roman" w:hAnsi="Times New Roman"/>
          <w:i/>
          <w:sz w:val="28"/>
          <w:szCs w:val="28"/>
        </w:rPr>
        <w:t xml:space="preserve">Ребята </w:t>
      </w:r>
      <w:r>
        <w:rPr>
          <w:rFonts w:ascii="Times New Roman" w:hAnsi="Times New Roman"/>
          <w:i/>
          <w:sz w:val="28"/>
          <w:szCs w:val="28"/>
        </w:rPr>
        <w:t xml:space="preserve">по очереди бегут к бассейну с водой, и  </w:t>
      </w:r>
      <w:r w:rsidRPr="008A6617">
        <w:rPr>
          <w:rFonts w:ascii="Times New Roman" w:hAnsi="Times New Roman"/>
          <w:i/>
          <w:sz w:val="28"/>
          <w:szCs w:val="28"/>
        </w:rPr>
        <w:t xml:space="preserve">вычерпывают </w:t>
      </w:r>
      <w:r>
        <w:rPr>
          <w:rFonts w:ascii="Times New Roman" w:hAnsi="Times New Roman"/>
          <w:i/>
          <w:sz w:val="28"/>
          <w:szCs w:val="28"/>
        </w:rPr>
        <w:t xml:space="preserve">большой деревянной </w:t>
      </w:r>
      <w:r w:rsidRPr="008A6617">
        <w:rPr>
          <w:rFonts w:ascii="Times New Roman" w:hAnsi="Times New Roman"/>
          <w:i/>
          <w:sz w:val="28"/>
          <w:szCs w:val="28"/>
        </w:rPr>
        <w:t xml:space="preserve">ложкой </w:t>
      </w:r>
      <w:r>
        <w:rPr>
          <w:rFonts w:ascii="Times New Roman" w:hAnsi="Times New Roman"/>
          <w:i/>
          <w:sz w:val="28"/>
          <w:szCs w:val="28"/>
        </w:rPr>
        <w:t>или черпаком  теннисные шарики</w:t>
      </w:r>
      <w:r w:rsidRPr="008A6617">
        <w:rPr>
          <w:rFonts w:ascii="Times New Roman" w:hAnsi="Times New Roman"/>
          <w:i/>
          <w:sz w:val="28"/>
          <w:szCs w:val="28"/>
        </w:rPr>
        <w:t xml:space="preserve"> из воды и бегом несут в ведро. 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(понадобится: два бассейна с водой, цветные теннисные шарики, можно также использовать упаковки от киндер-Сюрпризов)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A6617">
        <w:rPr>
          <w:rFonts w:ascii="Times New Roman" w:hAnsi="Times New Roman"/>
          <w:i/>
          <w:sz w:val="28"/>
          <w:szCs w:val="28"/>
        </w:rPr>
        <w:t xml:space="preserve">Оцениваются </w:t>
      </w:r>
      <w:r>
        <w:rPr>
          <w:rFonts w:ascii="Times New Roman" w:hAnsi="Times New Roman"/>
          <w:i/>
          <w:sz w:val="28"/>
          <w:szCs w:val="28"/>
        </w:rPr>
        <w:t>скорость и правильность выполнения задания.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Кикимора. </w:t>
      </w:r>
      <w:r>
        <w:rPr>
          <w:rFonts w:ascii="Times New Roman" w:hAnsi="Times New Roman"/>
          <w:sz w:val="28"/>
          <w:szCs w:val="28"/>
        </w:rPr>
        <w:t xml:space="preserve"> Ах, какая красота,  ах,  какая лепота!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Море чистое какое,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Прямо очень голубое.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EA0DA6">
        <w:rPr>
          <w:rFonts w:ascii="Times New Roman" w:hAnsi="Times New Roman"/>
          <w:b/>
          <w:sz w:val="28"/>
          <w:szCs w:val="28"/>
        </w:rPr>
        <w:t>Леший</w:t>
      </w:r>
      <w:r>
        <w:rPr>
          <w:rFonts w:ascii="Times New Roman" w:hAnsi="Times New Roman"/>
          <w:sz w:val="28"/>
          <w:szCs w:val="28"/>
        </w:rPr>
        <w:t>. Да, Царь батюшка, ты голова,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 управился ты, как все чисто.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синяя вода,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зовет плескаться и резвиться.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EA0DA6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>. Ну, что ж . Море наше чисто, остров наш сияет.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Выходите все детишки, потанцуйте вместе с нами.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Танец маленьких утят</w:t>
      </w:r>
      <w:r w:rsidRPr="00EA0DA6">
        <w:rPr>
          <w:rFonts w:ascii="Times New Roman" w:hAnsi="Times New Roman"/>
          <w:b/>
          <w:sz w:val="28"/>
          <w:szCs w:val="28"/>
        </w:rPr>
        <w:t>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/>
          <w:sz w:val="28"/>
          <w:szCs w:val="28"/>
        </w:rPr>
        <w:t>Спасибо вам, Царь Нептун, Леший и Кикимора. Спасибо за праздник. А мы еще хотели попросить вас оценить наши карнавальные костюмы, ребята старались. Давайте пригласим их на середину и попросим показать свои костюмы.</w:t>
      </w:r>
    </w:p>
    <w:p w:rsidR="00913F0B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E5389C">
        <w:rPr>
          <w:rFonts w:ascii="Times New Roman" w:hAnsi="Times New Roman"/>
          <w:i/>
          <w:sz w:val="28"/>
          <w:szCs w:val="28"/>
        </w:rPr>
        <w:t>Дети в карнавальных костюмах, проходят по кругу площадки, показывая свой костюм. Если участников немного, каждый может рассказать о своем костюме.</w:t>
      </w:r>
    </w:p>
    <w:p w:rsidR="00913F0B" w:rsidRPr="00E5389C" w:rsidRDefault="00913F0B" w:rsidP="0040701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Всем участникам можно подарить небольшие сувениры или «чупа-чупс»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EA0DA6">
        <w:rPr>
          <w:rFonts w:ascii="Times New Roman" w:hAnsi="Times New Roman"/>
          <w:b/>
          <w:sz w:val="28"/>
          <w:szCs w:val="28"/>
        </w:rPr>
        <w:t>Нептун</w:t>
      </w:r>
      <w:r>
        <w:rPr>
          <w:rFonts w:ascii="Times New Roman" w:hAnsi="Times New Roman"/>
          <w:sz w:val="28"/>
          <w:szCs w:val="28"/>
        </w:rPr>
        <w:t xml:space="preserve">. Все ребята молодцы, 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костюмы удались.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Мамы очень потрудились,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костюмам удивились.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EA0DA6">
        <w:rPr>
          <w:rFonts w:ascii="Times New Roman" w:hAnsi="Times New Roman"/>
          <w:b/>
          <w:sz w:val="28"/>
          <w:szCs w:val="28"/>
        </w:rPr>
        <w:t>Кикимора</w:t>
      </w:r>
      <w:r>
        <w:rPr>
          <w:rFonts w:ascii="Times New Roman" w:hAnsi="Times New Roman"/>
          <w:sz w:val="28"/>
          <w:szCs w:val="28"/>
        </w:rPr>
        <w:t>. Вам от нас подарки в группах,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сладости и фрукты.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друзья не забывайте,</w:t>
      </w:r>
    </w:p>
    <w:p w:rsidR="00913F0B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следующем году встречайте.</w:t>
      </w:r>
    </w:p>
    <w:p w:rsidR="00913F0B" w:rsidRPr="00EA0DA6" w:rsidRDefault="00913F0B" w:rsidP="00407013">
      <w:pPr>
        <w:spacing w:after="0"/>
        <w:rPr>
          <w:rFonts w:ascii="Times New Roman" w:hAnsi="Times New Roman"/>
          <w:sz w:val="28"/>
          <w:szCs w:val="28"/>
        </w:rPr>
      </w:pPr>
      <w:r w:rsidRPr="00EA0DA6">
        <w:rPr>
          <w:rFonts w:ascii="Times New Roman" w:hAnsi="Times New Roman"/>
          <w:b/>
          <w:sz w:val="28"/>
          <w:szCs w:val="28"/>
        </w:rPr>
        <w:t xml:space="preserve">ВСЕ </w:t>
      </w:r>
      <w:r w:rsidRPr="00EA0DA6">
        <w:rPr>
          <w:rFonts w:ascii="Times New Roman" w:hAnsi="Times New Roman"/>
          <w:b/>
          <w:i/>
          <w:sz w:val="28"/>
          <w:szCs w:val="28"/>
        </w:rPr>
        <w:t>хором</w:t>
      </w:r>
      <w:r>
        <w:rPr>
          <w:rFonts w:ascii="Times New Roman" w:hAnsi="Times New Roman"/>
          <w:sz w:val="28"/>
          <w:szCs w:val="28"/>
        </w:rPr>
        <w:t>. До свиданья!! Нам пора!!</w:t>
      </w:r>
    </w:p>
    <w:p w:rsidR="00913F0B" w:rsidRPr="00407013" w:rsidRDefault="00913F0B" w:rsidP="00407013">
      <w:pPr>
        <w:jc w:val="center"/>
        <w:rPr>
          <w:sz w:val="28"/>
          <w:szCs w:val="28"/>
        </w:rPr>
      </w:pPr>
    </w:p>
    <w:sectPr w:rsidR="00913F0B" w:rsidRPr="00407013" w:rsidSect="00407013">
      <w:pgSz w:w="11906" w:h="16838"/>
      <w:pgMar w:top="1134" w:right="850" w:bottom="1134" w:left="1701" w:header="708" w:footer="708" w:gutter="0"/>
      <w:pgBorders w:offsetFrom="page">
        <w:top w:val="earth1" w:sz="30" w:space="24" w:color="auto"/>
        <w:left w:val="earth1" w:sz="30" w:space="24" w:color="auto"/>
        <w:bottom w:val="earth1" w:sz="30" w:space="24" w:color="auto"/>
        <w:right w:val="earth1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7013"/>
    <w:rsid w:val="001A00D0"/>
    <w:rsid w:val="001E1F94"/>
    <w:rsid w:val="001F3249"/>
    <w:rsid w:val="00265DCE"/>
    <w:rsid w:val="00271FE8"/>
    <w:rsid w:val="00343A5F"/>
    <w:rsid w:val="003A443B"/>
    <w:rsid w:val="00407013"/>
    <w:rsid w:val="00494CE5"/>
    <w:rsid w:val="00506C69"/>
    <w:rsid w:val="005B47A6"/>
    <w:rsid w:val="006C261A"/>
    <w:rsid w:val="008A6617"/>
    <w:rsid w:val="008E3AB3"/>
    <w:rsid w:val="00913F0B"/>
    <w:rsid w:val="00936773"/>
    <w:rsid w:val="009F63D6"/>
    <w:rsid w:val="00B57B8E"/>
    <w:rsid w:val="00C24239"/>
    <w:rsid w:val="00C95880"/>
    <w:rsid w:val="00CA6812"/>
    <w:rsid w:val="00D2380D"/>
    <w:rsid w:val="00E5389C"/>
    <w:rsid w:val="00EA0DA6"/>
    <w:rsid w:val="00FB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3D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3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6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9</Pages>
  <Words>1321</Words>
  <Characters>7534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2014-07-23T10:21:00Z</dcterms:created>
  <dcterms:modified xsi:type="dcterms:W3CDTF">2014-07-30T17:38:00Z</dcterms:modified>
</cp:coreProperties>
</file>